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FFB1D7" w14:textId="20E71FAF" w:rsidR="00B81229" w:rsidRPr="00357819" w:rsidRDefault="00C61503" w:rsidP="00C61503">
      <w:pPr>
        <w:jc w:val="center"/>
        <w:rPr>
          <w:rFonts w:eastAsia="Times New Roman"/>
          <w:color w:val="31445B"/>
          <w:sz w:val="28"/>
          <w:szCs w:val="28"/>
          <w:shd w:val="clear" w:color="auto" w:fill="FFFFFF"/>
        </w:rPr>
      </w:pPr>
      <w:r w:rsidRPr="00357819">
        <w:rPr>
          <w:rFonts w:eastAsia="Times New Roman"/>
          <w:color w:val="31445B"/>
          <w:sz w:val="28"/>
          <w:szCs w:val="28"/>
          <w:shd w:val="clear" w:color="auto" w:fill="FFFFFF"/>
        </w:rPr>
        <w:t>Enabling the Future Video Reflection</w:t>
      </w:r>
    </w:p>
    <w:p w14:paraId="5DB7300C" w14:textId="57BB3465" w:rsidR="00C61503" w:rsidRPr="00357819" w:rsidRDefault="00C61503" w:rsidP="00C61503">
      <w:pPr>
        <w:jc w:val="center"/>
        <w:rPr>
          <w:rFonts w:eastAsia="Times New Roman"/>
          <w:color w:val="31445B"/>
          <w:shd w:val="clear" w:color="auto" w:fill="FFFFFF"/>
        </w:rPr>
      </w:pPr>
    </w:p>
    <w:p w14:paraId="43D5E015" w14:textId="222B246F" w:rsidR="00C61503" w:rsidRPr="00357819" w:rsidRDefault="00C61503" w:rsidP="00C61503">
      <w:pPr>
        <w:rPr>
          <w:rFonts w:eastAsia="Times New Roman"/>
          <w:color w:val="31445B"/>
          <w:shd w:val="clear" w:color="auto" w:fill="FFFFFF"/>
        </w:rPr>
      </w:pPr>
      <w:r w:rsidRPr="00357819">
        <w:rPr>
          <w:rFonts w:eastAsia="Times New Roman"/>
          <w:color w:val="31445B"/>
          <w:shd w:val="clear" w:color="auto" w:fill="FFFFFF"/>
        </w:rPr>
        <w:t>Specifically, where in the film clip did you see evidence of</w:t>
      </w:r>
      <w:r w:rsidR="00357819" w:rsidRPr="00357819">
        <w:rPr>
          <w:rFonts w:eastAsia="Times New Roman"/>
          <w:color w:val="31445B"/>
          <w:shd w:val="clear" w:color="auto" w:fill="FFFFFF"/>
        </w:rPr>
        <w:t>…?</w:t>
      </w:r>
      <w:r w:rsidRPr="00357819">
        <w:rPr>
          <w:rFonts w:eastAsia="Times New Roman"/>
          <w:color w:val="31445B"/>
          <w:shd w:val="clear" w:color="auto" w:fill="FFFFFF"/>
        </w:rPr>
        <w:t xml:space="preserve"> </w:t>
      </w:r>
    </w:p>
    <w:p w14:paraId="3D0B5E1A" w14:textId="60D4BCDD" w:rsidR="00C61503" w:rsidRDefault="00C61503" w:rsidP="00C61503">
      <w:pPr>
        <w:rPr>
          <w:rFonts w:eastAsia="Times New Roman"/>
          <w:color w:val="222222"/>
          <w:shd w:val="clear" w:color="auto" w:fill="FFFFFF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150"/>
        <w:gridCol w:w="6200"/>
      </w:tblGrid>
      <w:tr w:rsidR="00C61503" w14:paraId="3FA3820A" w14:textId="77777777" w:rsidTr="005824F3">
        <w:tc>
          <w:tcPr>
            <w:tcW w:w="3150" w:type="dxa"/>
            <w:tcBorders>
              <w:top w:val="single" w:sz="4" w:space="0" w:color="17365D"/>
              <w:bottom w:val="single" w:sz="4" w:space="0" w:color="17365D"/>
              <w:right w:val="single" w:sz="4" w:space="0" w:color="17365D"/>
            </w:tcBorders>
          </w:tcPr>
          <w:p w14:paraId="01EB9225" w14:textId="77777777" w:rsidR="005824F3" w:rsidRDefault="005824F3" w:rsidP="00C61503">
            <w:pPr>
              <w:rPr>
                <w:rFonts w:eastAsia="Times New Roman"/>
                <w:color w:val="31445B"/>
                <w:shd w:val="clear" w:color="auto" w:fill="FFFFFF"/>
              </w:rPr>
            </w:pPr>
          </w:p>
          <w:p w14:paraId="7ABDF6BD" w14:textId="09078E52" w:rsidR="00C61503" w:rsidRPr="005824F3" w:rsidRDefault="00C61503" w:rsidP="00C61503">
            <w:pPr>
              <w:rPr>
                <w:rFonts w:eastAsia="Times New Roman"/>
                <w:color w:val="222222"/>
                <w:shd w:val="clear" w:color="auto" w:fill="FFFFFF"/>
              </w:rPr>
            </w:pPr>
            <w:r w:rsidRPr="00357819">
              <w:rPr>
                <w:rFonts w:eastAsia="Times New Roman"/>
                <w:color w:val="31445B"/>
                <w:shd w:val="clear" w:color="auto" w:fill="FFFFFF"/>
              </w:rPr>
              <w:t>Elevating the Dignity of the Individual</w:t>
            </w:r>
          </w:p>
          <w:p w14:paraId="4199F19F" w14:textId="455C8282" w:rsidR="00C61503" w:rsidRDefault="005824F3" w:rsidP="00C61503">
            <w:pPr>
              <w:rPr>
                <w:rFonts w:eastAsia="Times New Roman"/>
                <w:color w:val="222222"/>
                <w:shd w:val="clear" w:color="auto" w:fill="FFFFFF"/>
              </w:rPr>
            </w:pPr>
            <w:r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659264" behindDoc="0" locked="0" layoutInCell="1" allowOverlap="1" wp14:anchorId="6D5D9C8E" wp14:editId="2C80EFF0">
                  <wp:simplePos x="0" y="0"/>
                  <wp:positionH relativeFrom="margin">
                    <wp:posOffset>24765</wp:posOffset>
                  </wp:positionH>
                  <wp:positionV relativeFrom="margin">
                    <wp:posOffset>445135</wp:posOffset>
                  </wp:positionV>
                  <wp:extent cx="914400" cy="914400"/>
                  <wp:effectExtent l="0" t="0" r="0" b="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F02BDA5" w14:textId="50D2002D" w:rsidR="00C61503" w:rsidRDefault="00C61503" w:rsidP="00C61503">
            <w:pPr>
              <w:rPr>
                <w:rFonts w:eastAsia="Times New Roman"/>
                <w:color w:val="222222"/>
                <w:shd w:val="clear" w:color="auto" w:fill="FFFFFF"/>
              </w:rPr>
            </w:pPr>
          </w:p>
          <w:p w14:paraId="42109549" w14:textId="0B5B3713" w:rsidR="005824F3" w:rsidRDefault="005824F3" w:rsidP="00C61503">
            <w:pPr>
              <w:rPr>
                <w:rFonts w:eastAsia="Times New Roman"/>
                <w:color w:val="222222"/>
                <w:shd w:val="clear" w:color="auto" w:fill="FFFFFF"/>
              </w:rPr>
            </w:pPr>
          </w:p>
          <w:p w14:paraId="4170A93A" w14:textId="3AE9FE40" w:rsidR="005824F3" w:rsidRDefault="005824F3" w:rsidP="00C61503">
            <w:pPr>
              <w:rPr>
                <w:rFonts w:eastAsia="Times New Roman"/>
                <w:color w:val="222222"/>
                <w:shd w:val="clear" w:color="auto" w:fill="FFFFFF"/>
              </w:rPr>
            </w:pPr>
          </w:p>
          <w:p w14:paraId="472C0CAC" w14:textId="7FEF0AA2" w:rsidR="005824F3" w:rsidRDefault="005824F3" w:rsidP="00C61503">
            <w:pPr>
              <w:rPr>
                <w:rFonts w:eastAsia="Times New Roman"/>
                <w:color w:val="222222"/>
                <w:shd w:val="clear" w:color="auto" w:fill="FFFFFF"/>
              </w:rPr>
            </w:pPr>
          </w:p>
          <w:p w14:paraId="1077D520" w14:textId="6037F23B" w:rsidR="005824F3" w:rsidRDefault="005824F3" w:rsidP="00C61503">
            <w:pPr>
              <w:rPr>
                <w:rFonts w:eastAsia="Times New Roman"/>
                <w:color w:val="222222"/>
                <w:shd w:val="clear" w:color="auto" w:fill="FFFFFF"/>
              </w:rPr>
            </w:pPr>
          </w:p>
          <w:p w14:paraId="5BC24409" w14:textId="52C1C72C" w:rsidR="00357819" w:rsidRDefault="00357819" w:rsidP="00C61503">
            <w:pPr>
              <w:rPr>
                <w:rFonts w:eastAsia="Times New Roman"/>
                <w:color w:val="222222"/>
                <w:shd w:val="clear" w:color="auto" w:fill="FFFFFF"/>
              </w:rPr>
            </w:pPr>
          </w:p>
        </w:tc>
        <w:tc>
          <w:tcPr>
            <w:tcW w:w="6200" w:type="dxa"/>
            <w:tcBorders>
              <w:left w:val="single" w:sz="4" w:space="0" w:color="17365D"/>
            </w:tcBorders>
          </w:tcPr>
          <w:p w14:paraId="46B8EE87" w14:textId="4B8A0B7B" w:rsidR="00C61503" w:rsidRDefault="00C61503" w:rsidP="00C61503">
            <w:pPr>
              <w:rPr>
                <w:rFonts w:eastAsia="Times New Roman"/>
                <w:color w:val="222222"/>
                <w:shd w:val="clear" w:color="auto" w:fill="FFFFFF"/>
              </w:rPr>
            </w:pPr>
          </w:p>
        </w:tc>
      </w:tr>
      <w:tr w:rsidR="00C61503" w14:paraId="63F88A29" w14:textId="77777777" w:rsidTr="005824F3">
        <w:tc>
          <w:tcPr>
            <w:tcW w:w="3150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14:paraId="7544F4D5" w14:textId="444989FA" w:rsidR="00C61503" w:rsidRDefault="00C61503" w:rsidP="005824F3">
            <w:pPr>
              <w:rPr>
                <w:rFonts w:eastAsia="Times New Roman"/>
                <w:color w:val="222222"/>
                <w:shd w:val="clear" w:color="auto" w:fill="FFFFFF"/>
              </w:rPr>
            </w:pPr>
          </w:p>
          <w:p w14:paraId="3AAE98BA" w14:textId="5039EED3" w:rsidR="00C61503" w:rsidRPr="003806B2" w:rsidRDefault="005824F3" w:rsidP="005824F3">
            <w:pPr>
              <w:rPr>
                <w:rFonts w:eastAsia="Times New Roman"/>
                <w:color w:val="222222"/>
                <w:shd w:val="clear" w:color="auto" w:fill="FFFFFF"/>
              </w:rPr>
            </w:pPr>
            <w:r w:rsidRPr="00984B96">
              <w:rPr>
                <w:rFonts w:eastAsia="Times New Roman"/>
              </w:rPr>
              <w:fldChar w:fldCharType="begin"/>
            </w:r>
            <w:r w:rsidRPr="00984B96">
              <w:rPr>
                <w:rFonts w:eastAsia="Times New Roman"/>
              </w:rPr>
              <w:instrText xml:space="preserve"> INCLUDEPICTURE "https://lh3.googleusercontent.com/edijO-in6O50zmjRwoBXQ8m2407CIwkgC87JUODCl4oXJcNJQaT4KS7scb4Ig7XxNlV6GKxAv7KZAJTL5PgkXfHFjsc7t15zBbLvaGnHIrKujoLHKKMDYFk5qNRmdV_fwRr5jlrXTLM" \* MERGEFORMATINET </w:instrText>
            </w:r>
            <w:r w:rsidRPr="00984B96">
              <w:rPr>
                <w:rFonts w:eastAsia="Times New Roman"/>
              </w:rPr>
              <w:fldChar w:fldCharType="separate"/>
            </w:r>
            <w:r w:rsidRPr="00984B96">
              <w:rPr>
                <w:rFonts w:eastAsia="Times New Roman"/>
              </w:rPr>
              <w:fldChar w:fldCharType="end"/>
            </w:r>
            <w:r w:rsidR="00C61503" w:rsidRPr="00357819">
              <w:rPr>
                <w:rFonts w:eastAsia="Times New Roman"/>
                <w:color w:val="31445B"/>
                <w:shd w:val="clear" w:color="auto" w:fill="FFFFFF"/>
              </w:rPr>
              <w:t>Promoting the Common Good</w:t>
            </w:r>
          </w:p>
          <w:p w14:paraId="672F295B" w14:textId="598BE460" w:rsidR="00357819" w:rsidRDefault="005824F3" w:rsidP="005824F3">
            <w:pPr>
              <w:rPr>
                <w:rFonts w:eastAsia="Times New Roman"/>
                <w:color w:val="222222"/>
                <w:shd w:val="clear" w:color="auto" w:fill="FFFFFF"/>
              </w:rPr>
            </w:pPr>
            <w:r w:rsidRPr="00984B96">
              <w:rPr>
                <w:rFonts w:eastAsia="Times New Roman"/>
                <w:noProof/>
              </w:rPr>
              <w:drawing>
                <wp:anchor distT="0" distB="0" distL="114300" distR="114300" simplePos="0" relativeHeight="251669504" behindDoc="0" locked="0" layoutInCell="1" allowOverlap="1" wp14:anchorId="376CDBC8" wp14:editId="57D4B423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144780</wp:posOffset>
                  </wp:positionV>
                  <wp:extent cx="914400" cy="914400"/>
                  <wp:effectExtent l="0" t="0" r="0" b="0"/>
                  <wp:wrapNone/>
                  <wp:docPr id="4" name="Picture 4" descr="https://lh3.googleusercontent.com/edijO-in6O50zmjRwoBXQ8m2407CIwkgC87JUODCl4oXJcNJQaT4KS7scb4Ig7XxNlV6GKxAv7KZAJTL5PgkXfHFjsc7t15zBbLvaGnHIrKujoLHKKMDYFk5qNRmdV_fwRr5jlrXTL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3.googleusercontent.com/edijO-in6O50zmjRwoBXQ8m2407CIwkgC87JUODCl4oXJcNJQaT4KS7scb4Ig7XxNlV6GKxAv7KZAJTL5PgkXfHFjsc7t15zBbLvaGnHIrKujoLHKKMDYFk5qNRmdV_fwRr5jlrXTL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B32AB80" w14:textId="3B8574CF" w:rsidR="00357819" w:rsidRDefault="00357819" w:rsidP="005824F3">
            <w:pPr>
              <w:rPr>
                <w:rFonts w:eastAsia="Times New Roman"/>
                <w:color w:val="222222"/>
                <w:shd w:val="clear" w:color="auto" w:fill="FFFFFF"/>
              </w:rPr>
            </w:pPr>
          </w:p>
          <w:p w14:paraId="09DEEAF4" w14:textId="47E841D8" w:rsidR="005824F3" w:rsidRDefault="005824F3" w:rsidP="005824F3">
            <w:pPr>
              <w:rPr>
                <w:rFonts w:eastAsia="Times New Roman"/>
                <w:color w:val="222222"/>
                <w:shd w:val="clear" w:color="auto" w:fill="FFFFFF"/>
              </w:rPr>
            </w:pPr>
          </w:p>
          <w:p w14:paraId="3432E5F1" w14:textId="1FAC2CAA" w:rsidR="005824F3" w:rsidRDefault="005824F3" w:rsidP="005824F3">
            <w:pPr>
              <w:rPr>
                <w:rFonts w:eastAsia="Times New Roman"/>
                <w:color w:val="222222"/>
                <w:shd w:val="clear" w:color="auto" w:fill="FFFFFF"/>
              </w:rPr>
            </w:pPr>
          </w:p>
          <w:p w14:paraId="2B3A2EA1" w14:textId="721BAB28" w:rsidR="005824F3" w:rsidRDefault="005824F3" w:rsidP="005824F3">
            <w:pPr>
              <w:rPr>
                <w:rFonts w:eastAsia="Times New Roman"/>
                <w:color w:val="222222"/>
                <w:shd w:val="clear" w:color="auto" w:fill="FFFFFF"/>
              </w:rPr>
            </w:pPr>
          </w:p>
          <w:p w14:paraId="7A32D971" w14:textId="77777777" w:rsidR="00357819" w:rsidRDefault="00357819" w:rsidP="005824F3">
            <w:pPr>
              <w:rPr>
                <w:rFonts w:eastAsia="Times New Roman"/>
                <w:color w:val="222222"/>
                <w:shd w:val="clear" w:color="auto" w:fill="FFFFFF"/>
              </w:rPr>
            </w:pPr>
          </w:p>
          <w:p w14:paraId="7EC0A108" w14:textId="56118BF3" w:rsidR="00357819" w:rsidRDefault="00357819" w:rsidP="005824F3">
            <w:pPr>
              <w:rPr>
                <w:rFonts w:eastAsia="Times New Roman"/>
                <w:color w:val="222222"/>
                <w:shd w:val="clear" w:color="auto" w:fill="FFFFFF"/>
              </w:rPr>
            </w:pPr>
          </w:p>
        </w:tc>
        <w:tc>
          <w:tcPr>
            <w:tcW w:w="6200" w:type="dxa"/>
          </w:tcPr>
          <w:p w14:paraId="3EEEA339" w14:textId="5D4AF6E5" w:rsidR="00C61503" w:rsidRDefault="00C61503" w:rsidP="00C61503">
            <w:pPr>
              <w:rPr>
                <w:rFonts w:eastAsia="Times New Roman"/>
                <w:color w:val="222222"/>
                <w:shd w:val="clear" w:color="auto" w:fill="FFFFFF"/>
              </w:rPr>
            </w:pPr>
          </w:p>
        </w:tc>
      </w:tr>
      <w:tr w:rsidR="00C61503" w14:paraId="4AC8F64B" w14:textId="77777777" w:rsidTr="005824F3">
        <w:tc>
          <w:tcPr>
            <w:tcW w:w="3150" w:type="dxa"/>
            <w:tcBorders>
              <w:top w:val="single" w:sz="4" w:space="0" w:color="17365D"/>
              <w:bottom w:val="single" w:sz="4" w:space="0" w:color="17365D"/>
            </w:tcBorders>
          </w:tcPr>
          <w:p w14:paraId="7B878C7F" w14:textId="77777777" w:rsidR="00357819" w:rsidRDefault="00357819" w:rsidP="00C61503">
            <w:pPr>
              <w:rPr>
                <w:rFonts w:eastAsia="Times New Roman"/>
                <w:color w:val="222222"/>
                <w:shd w:val="clear" w:color="auto" w:fill="FFFFFF"/>
              </w:rPr>
            </w:pPr>
          </w:p>
          <w:p w14:paraId="3E165E2B" w14:textId="10989738" w:rsidR="00C61503" w:rsidRDefault="00C61503" w:rsidP="00C61503">
            <w:pPr>
              <w:rPr>
                <w:rFonts w:eastAsia="Times New Roman"/>
                <w:color w:val="222222"/>
                <w:shd w:val="clear" w:color="auto" w:fill="FFFFFF"/>
              </w:rPr>
            </w:pPr>
            <w:r w:rsidRPr="00357819">
              <w:rPr>
                <w:rFonts w:eastAsia="Times New Roman"/>
                <w:color w:val="31445B"/>
                <w:shd w:val="clear" w:color="auto" w:fill="FFFFFF"/>
              </w:rPr>
              <w:t>Empowering the Marginalized and Vulnerable</w:t>
            </w:r>
          </w:p>
          <w:p w14:paraId="34386208" w14:textId="48EE051A" w:rsidR="00357819" w:rsidRDefault="005824F3" w:rsidP="00C61503">
            <w:pPr>
              <w:rPr>
                <w:rFonts w:eastAsia="Times New Roman"/>
                <w:color w:val="222222"/>
                <w:shd w:val="clear" w:color="auto" w:fill="FFFFFF"/>
              </w:rPr>
            </w:pPr>
            <w:r w:rsidRPr="00357819">
              <w:rPr>
                <w:rFonts w:eastAsia="Times New Roman"/>
                <w:noProof/>
                <w:color w:val="31445B"/>
              </w:rPr>
              <w:drawing>
                <wp:anchor distT="0" distB="0" distL="114300" distR="114300" simplePos="0" relativeHeight="251667456" behindDoc="0" locked="0" layoutInCell="1" allowOverlap="1" wp14:anchorId="383A99D3" wp14:editId="3DE0A9FA">
                  <wp:simplePos x="0" y="0"/>
                  <wp:positionH relativeFrom="margin">
                    <wp:posOffset>-8255</wp:posOffset>
                  </wp:positionH>
                  <wp:positionV relativeFrom="margin">
                    <wp:posOffset>556895</wp:posOffset>
                  </wp:positionV>
                  <wp:extent cx="914400" cy="914400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06364D2" w14:textId="32A5FC91" w:rsidR="00357819" w:rsidRDefault="00357819" w:rsidP="00C61503">
            <w:pPr>
              <w:rPr>
                <w:rFonts w:eastAsia="Times New Roman"/>
                <w:color w:val="222222"/>
                <w:shd w:val="clear" w:color="auto" w:fill="FFFFFF"/>
              </w:rPr>
            </w:pPr>
          </w:p>
          <w:p w14:paraId="24D708B1" w14:textId="687522C0" w:rsidR="005824F3" w:rsidRDefault="005824F3" w:rsidP="00C61503">
            <w:pPr>
              <w:rPr>
                <w:rFonts w:eastAsia="Times New Roman"/>
                <w:color w:val="222222"/>
                <w:shd w:val="clear" w:color="auto" w:fill="FFFFFF"/>
              </w:rPr>
            </w:pPr>
          </w:p>
          <w:p w14:paraId="70C2FF48" w14:textId="77777777" w:rsidR="005824F3" w:rsidRDefault="005824F3" w:rsidP="00C61503">
            <w:pPr>
              <w:rPr>
                <w:rFonts w:eastAsia="Times New Roman"/>
                <w:color w:val="222222"/>
                <w:shd w:val="clear" w:color="auto" w:fill="FFFFFF"/>
              </w:rPr>
            </w:pPr>
          </w:p>
          <w:p w14:paraId="1B45F9DE" w14:textId="77777777" w:rsidR="00357819" w:rsidRDefault="00357819" w:rsidP="00C61503">
            <w:pPr>
              <w:rPr>
                <w:rFonts w:eastAsia="Times New Roman"/>
                <w:color w:val="222222"/>
                <w:shd w:val="clear" w:color="auto" w:fill="FFFFFF"/>
              </w:rPr>
            </w:pPr>
          </w:p>
          <w:p w14:paraId="50D93989" w14:textId="31EA0FAA" w:rsidR="00357819" w:rsidRDefault="00357819" w:rsidP="00C61503">
            <w:pPr>
              <w:rPr>
                <w:rFonts w:eastAsia="Times New Roman"/>
                <w:color w:val="222222"/>
                <w:shd w:val="clear" w:color="auto" w:fill="FFFFFF"/>
              </w:rPr>
            </w:pPr>
          </w:p>
        </w:tc>
        <w:tc>
          <w:tcPr>
            <w:tcW w:w="6200" w:type="dxa"/>
          </w:tcPr>
          <w:p w14:paraId="3881132A" w14:textId="77777777" w:rsidR="00C61503" w:rsidRDefault="00C61503" w:rsidP="00C61503">
            <w:pPr>
              <w:rPr>
                <w:rFonts w:eastAsia="Times New Roman"/>
                <w:color w:val="222222"/>
                <w:shd w:val="clear" w:color="auto" w:fill="FFFFFF"/>
              </w:rPr>
            </w:pPr>
          </w:p>
        </w:tc>
      </w:tr>
      <w:tr w:rsidR="00C61503" w14:paraId="4269D515" w14:textId="77777777" w:rsidTr="005824F3">
        <w:tc>
          <w:tcPr>
            <w:tcW w:w="3150" w:type="dxa"/>
            <w:tcBorders>
              <w:top w:val="single" w:sz="4" w:space="0" w:color="17365D"/>
            </w:tcBorders>
          </w:tcPr>
          <w:p w14:paraId="2570214C" w14:textId="77777777" w:rsidR="005824F3" w:rsidRDefault="005824F3" w:rsidP="00C61503">
            <w:pPr>
              <w:rPr>
                <w:rFonts w:eastAsia="Times New Roman"/>
                <w:color w:val="222222"/>
                <w:shd w:val="clear" w:color="auto" w:fill="FFFFFF"/>
              </w:rPr>
            </w:pPr>
          </w:p>
          <w:p w14:paraId="38BF6F46" w14:textId="61A55953" w:rsidR="00357819" w:rsidRDefault="005824F3" w:rsidP="00C61503">
            <w:pPr>
              <w:rPr>
                <w:rFonts w:eastAsia="Times New Roman"/>
                <w:color w:val="31445B"/>
                <w:shd w:val="clear" w:color="auto" w:fill="FFFFFF"/>
              </w:rPr>
            </w:pPr>
            <w:r w:rsidRPr="00984B96">
              <w:rPr>
                <w:rFonts w:eastAsia="Times New Roman"/>
              </w:rPr>
              <w:fldChar w:fldCharType="begin"/>
            </w:r>
            <w:r w:rsidRPr="00984B96">
              <w:rPr>
                <w:rFonts w:eastAsia="Times New Roman"/>
              </w:rPr>
              <w:instrText xml:space="preserve"> INCLUDEPICTURE "https://lh4.googleusercontent.com/_BrWagF4ukQbY2SxiRr24YoQ6WzuGE_s0qMVk_vstlo33IUAzmbGvg1P_1k4UH1ll42-YS6828hSr2g9NLXLYnzlsQy5RRElr0DMoBDoykf4utEjr8XRkf4ufLxtCHr0eQ5vjMivKAI" \* MERGEFORMATINET </w:instrText>
            </w:r>
            <w:r w:rsidRPr="00984B96">
              <w:rPr>
                <w:rFonts w:eastAsia="Times New Roman"/>
              </w:rPr>
              <w:fldChar w:fldCharType="separate"/>
            </w:r>
            <w:r w:rsidRPr="00984B96">
              <w:rPr>
                <w:rFonts w:eastAsia="Times New Roman"/>
              </w:rPr>
              <w:fldChar w:fldCharType="end"/>
            </w:r>
            <w:r w:rsidR="00C61503" w:rsidRPr="00357819">
              <w:rPr>
                <w:rFonts w:eastAsia="Times New Roman"/>
                <w:color w:val="31445B"/>
                <w:shd w:val="clear" w:color="auto" w:fill="FFFFFF"/>
              </w:rPr>
              <w:t>Acting with Rights and Responsibilitie</w:t>
            </w:r>
            <w:r>
              <w:rPr>
                <w:rFonts w:eastAsia="Times New Roman"/>
                <w:color w:val="31445B"/>
                <w:shd w:val="clear" w:color="auto" w:fill="FFFFFF"/>
              </w:rPr>
              <w:t>s</w:t>
            </w:r>
          </w:p>
          <w:p w14:paraId="723D9633" w14:textId="1F60C223" w:rsidR="005824F3" w:rsidRDefault="005824F3" w:rsidP="00C61503">
            <w:pPr>
              <w:rPr>
                <w:rFonts w:eastAsia="Times New Roman"/>
                <w:color w:val="31445B"/>
                <w:shd w:val="clear" w:color="auto" w:fill="FFFFFF"/>
              </w:rPr>
            </w:pPr>
            <w:r w:rsidRPr="00984B96">
              <w:rPr>
                <w:rFonts w:eastAsia="Times New Roman"/>
                <w:noProof/>
              </w:rPr>
              <w:drawing>
                <wp:anchor distT="0" distB="0" distL="114300" distR="114300" simplePos="0" relativeHeight="251668480" behindDoc="0" locked="0" layoutInCell="1" allowOverlap="1" wp14:anchorId="6FA371D1" wp14:editId="3B6C02D3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104140</wp:posOffset>
                  </wp:positionV>
                  <wp:extent cx="914400" cy="914400"/>
                  <wp:effectExtent l="0" t="0" r="0" b="0"/>
                  <wp:wrapNone/>
                  <wp:docPr id="2" name="Picture 2" descr="https://lh4.googleusercontent.com/_BrWagF4ukQbY2SxiRr24YoQ6WzuGE_s0qMVk_vstlo33IUAzmbGvg1P_1k4UH1ll42-YS6828hSr2g9NLXLYnzlsQy5RRElr0DMoBDoykf4utEjr8XRkf4ufLxtCHr0eQ5vjMivKA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h4.googleusercontent.com/_BrWagF4ukQbY2SxiRr24YoQ6WzuGE_s0qMVk_vstlo33IUAzmbGvg1P_1k4UH1ll42-YS6828hSr2g9NLXLYnzlsQy5RRElr0DMoBDoykf4utEjr8XRkf4ufLxtCHr0eQ5vjMivKA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C9A97CD" w14:textId="77777777" w:rsidR="005824F3" w:rsidRDefault="005824F3" w:rsidP="00C61503">
            <w:pPr>
              <w:rPr>
                <w:rFonts w:eastAsia="Times New Roman"/>
                <w:color w:val="222222"/>
                <w:shd w:val="clear" w:color="auto" w:fill="FFFFFF"/>
              </w:rPr>
            </w:pPr>
          </w:p>
          <w:p w14:paraId="3085D278" w14:textId="77777777" w:rsidR="005824F3" w:rsidRDefault="005824F3" w:rsidP="00C61503">
            <w:pPr>
              <w:rPr>
                <w:rFonts w:eastAsia="Times New Roman"/>
                <w:color w:val="222222"/>
                <w:shd w:val="clear" w:color="auto" w:fill="FFFFFF"/>
              </w:rPr>
            </w:pPr>
          </w:p>
          <w:p w14:paraId="1B80BD35" w14:textId="77777777" w:rsidR="005824F3" w:rsidRDefault="005824F3" w:rsidP="00C61503">
            <w:pPr>
              <w:rPr>
                <w:rFonts w:eastAsia="Times New Roman"/>
                <w:color w:val="222222"/>
                <w:shd w:val="clear" w:color="auto" w:fill="FFFFFF"/>
              </w:rPr>
            </w:pPr>
          </w:p>
          <w:p w14:paraId="29728709" w14:textId="77777777" w:rsidR="005824F3" w:rsidRDefault="005824F3" w:rsidP="00C61503">
            <w:pPr>
              <w:rPr>
                <w:rFonts w:eastAsia="Times New Roman"/>
                <w:color w:val="222222"/>
                <w:shd w:val="clear" w:color="auto" w:fill="FFFFFF"/>
              </w:rPr>
            </w:pPr>
          </w:p>
          <w:p w14:paraId="5C9C0741" w14:textId="77777777" w:rsidR="005824F3" w:rsidRDefault="005824F3" w:rsidP="00C61503">
            <w:pPr>
              <w:rPr>
                <w:rFonts w:eastAsia="Times New Roman"/>
                <w:color w:val="222222"/>
                <w:shd w:val="clear" w:color="auto" w:fill="FFFFFF"/>
              </w:rPr>
            </w:pPr>
          </w:p>
          <w:p w14:paraId="1A9D7264" w14:textId="29B33F9C" w:rsidR="005824F3" w:rsidRDefault="005824F3" w:rsidP="00C61503">
            <w:pPr>
              <w:rPr>
                <w:rFonts w:eastAsia="Times New Roman"/>
                <w:color w:val="222222"/>
                <w:shd w:val="clear" w:color="auto" w:fill="FFFFFF"/>
              </w:rPr>
            </w:pPr>
          </w:p>
        </w:tc>
        <w:tc>
          <w:tcPr>
            <w:tcW w:w="6200" w:type="dxa"/>
          </w:tcPr>
          <w:p w14:paraId="253A2352" w14:textId="0FBC9E79" w:rsidR="00C61503" w:rsidRDefault="00C61503" w:rsidP="00C61503">
            <w:pPr>
              <w:rPr>
                <w:rFonts w:eastAsia="Times New Roman"/>
                <w:color w:val="222222"/>
                <w:shd w:val="clear" w:color="auto" w:fill="FFFFFF"/>
              </w:rPr>
            </w:pPr>
            <w:bookmarkStart w:id="0" w:name="_GoBack"/>
            <w:bookmarkEnd w:id="0"/>
          </w:p>
        </w:tc>
      </w:tr>
    </w:tbl>
    <w:p w14:paraId="563E887A" w14:textId="7B68CDFB" w:rsidR="00C61503" w:rsidRDefault="00C61503" w:rsidP="00357819">
      <w:pPr>
        <w:rPr>
          <w:rFonts w:ascii="Garamond" w:hAnsi="Garamond"/>
        </w:rPr>
      </w:pPr>
    </w:p>
    <w:sectPr w:rsidR="00C61503" w:rsidSect="00B64E5E">
      <w:headerReference w:type="first" r:id="rId12"/>
      <w:footerReference w:type="first" r:id="rId13"/>
      <w:pgSz w:w="12240" w:h="15840"/>
      <w:pgMar w:top="1440" w:right="1440" w:bottom="1440" w:left="1440" w:header="72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087530" w14:textId="77777777" w:rsidR="002C7B23" w:rsidRDefault="002C7B23" w:rsidP="00950B89">
      <w:r>
        <w:separator/>
      </w:r>
    </w:p>
  </w:endnote>
  <w:endnote w:type="continuationSeparator" w:id="0">
    <w:p w14:paraId="4A8AB707" w14:textId="77777777" w:rsidR="002C7B23" w:rsidRDefault="002C7B23" w:rsidP="00950B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AD617D" w14:textId="18329197" w:rsidR="00746394" w:rsidRDefault="00C61503" w:rsidP="00467358">
    <w:pPr>
      <w:jc w:val="center"/>
      <w:rPr>
        <w:rFonts w:ascii="Garamond" w:hAnsi="Garamond"/>
        <w:sz w:val="20"/>
        <w:szCs w:val="20"/>
      </w:rPr>
    </w:pPr>
    <w:r>
      <w:rPr>
        <w:noProof/>
        <w:color w:val="000000"/>
      </w:rPr>
      <w:drawing>
        <wp:inline distT="0" distB="0" distL="0" distR="0" wp14:anchorId="568E2A51" wp14:editId="26FA548C">
          <wp:extent cx="2484822" cy="460329"/>
          <wp:effectExtent l="0" t="0" r="0" b="0"/>
          <wp:docPr id="1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84822" cy="4603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8020784" w14:textId="77777777" w:rsidR="00C61503" w:rsidRDefault="002C7B23" w:rsidP="00C61503">
    <w:pPr>
      <w:jc w:val="center"/>
      <w:rPr>
        <w:rFonts w:eastAsia="Times New Roman"/>
      </w:rPr>
    </w:pPr>
    <w:hyperlink r:id="rId2">
      <w:r w:rsidR="00C61503">
        <w:rPr>
          <w:rFonts w:ascii="Garamond" w:eastAsia="Garamond" w:hAnsi="Garamond" w:cs="Garamond"/>
          <w:color w:val="073763"/>
          <w:sz w:val="22"/>
          <w:szCs w:val="22"/>
        </w:rPr>
        <w:t>https://stemeducation.nd.edu</w:t>
      </w:r>
    </w:hyperlink>
  </w:p>
  <w:p w14:paraId="67081DE0" w14:textId="77777777" w:rsidR="00C61503" w:rsidRPr="00467358" w:rsidRDefault="00C61503" w:rsidP="00467358">
    <w:pPr>
      <w:jc w:val="center"/>
      <w:rPr>
        <w:rFonts w:ascii="Garamond" w:hAnsi="Garamond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79B58F" w14:textId="77777777" w:rsidR="002C7B23" w:rsidRDefault="002C7B23" w:rsidP="00950B89">
      <w:r>
        <w:separator/>
      </w:r>
    </w:p>
  </w:footnote>
  <w:footnote w:type="continuationSeparator" w:id="0">
    <w:p w14:paraId="6D36809B" w14:textId="77777777" w:rsidR="002C7B23" w:rsidRDefault="002C7B23" w:rsidP="00950B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EABDBB" w14:textId="6F15AA5A" w:rsidR="00746394" w:rsidRDefault="00C61503" w:rsidP="00950B89">
    <w:pPr>
      <w:pStyle w:val="Header"/>
      <w:jc w:val="center"/>
    </w:pPr>
    <w:r>
      <w:rPr>
        <w:noProof/>
      </w:rPr>
      <w:drawing>
        <wp:inline distT="0" distB="0" distL="0" distR="0" wp14:anchorId="2D3525F3" wp14:editId="3C416CBE">
          <wp:extent cx="5943600" cy="755650"/>
          <wp:effectExtent l="0" t="0" r="0" b="635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ITC 2021 Logo Long Lin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755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37D8732" w14:textId="77777777" w:rsidR="00746394" w:rsidRDefault="00746394" w:rsidP="00950B89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DD6DD5"/>
    <w:multiLevelType w:val="hybridMultilevel"/>
    <w:tmpl w:val="84E0F5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132E64"/>
    <w:multiLevelType w:val="hybridMultilevel"/>
    <w:tmpl w:val="F042BE2C"/>
    <w:lvl w:ilvl="0" w:tplc="D38086D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39AB1269"/>
    <w:multiLevelType w:val="hybridMultilevel"/>
    <w:tmpl w:val="4F862D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E12A82"/>
    <w:multiLevelType w:val="multilevel"/>
    <w:tmpl w:val="E8EE8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67DB"/>
    <w:rsid w:val="00007FCD"/>
    <w:rsid w:val="00033905"/>
    <w:rsid w:val="00036434"/>
    <w:rsid w:val="00066BFA"/>
    <w:rsid w:val="00074A3E"/>
    <w:rsid w:val="00083877"/>
    <w:rsid w:val="000A78DA"/>
    <w:rsid w:val="000B7C92"/>
    <w:rsid w:val="000D16CD"/>
    <w:rsid w:val="001211AF"/>
    <w:rsid w:val="001269C4"/>
    <w:rsid w:val="00127383"/>
    <w:rsid w:val="00160115"/>
    <w:rsid w:val="00161CE2"/>
    <w:rsid w:val="001C5ACC"/>
    <w:rsid w:val="001D47B4"/>
    <w:rsid w:val="002073C7"/>
    <w:rsid w:val="0021433B"/>
    <w:rsid w:val="002168C8"/>
    <w:rsid w:val="00226FCB"/>
    <w:rsid w:val="00230C36"/>
    <w:rsid w:val="00250D03"/>
    <w:rsid w:val="002635B9"/>
    <w:rsid w:val="00265894"/>
    <w:rsid w:val="002920CD"/>
    <w:rsid w:val="002965AC"/>
    <w:rsid w:val="002A7191"/>
    <w:rsid w:val="002C7B23"/>
    <w:rsid w:val="002E3A9E"/>
    <w:rsid w:val="00322878"/>
    <w:rsid w:val="0032370B"/>
    <w:rsid w:val="003413A3"/>
    <w:rsid w:val="00357819"/>
    <w:rsid w:val="00375F91"/>
    <w:rsid w:val="003806B2"/>
    <w:rsid w:val="00382A94"/>
    <w:rsid w:val="003869C4"/>
    <w:rsid w:val="003A3C8A"/>
    <w:rsid w:val="003C012A"/>
    <w:rsid w:val="003E1167"/>
    <w:rsid w:val="004127F3"/>
    <w:rsid w:val="00440F3C"/>
    <w:rsid w:val="0044758C"/>
    <w:rsid w:val="00461C25"/>
    <w:rsid w:val="00467358"/>
    <w:rsid w:val="0047103B"/>
    <w:rsid w:val="004806B6"/>
    <w:rsid w:val="004D3DB1"/>
    <w:rsid w:val="004E1926"/>
    <w:rsid w:val="004F384E"/>
    <w:rsid w:val="0054396E"/>
    <w:rsid w:val="005824F3"/>
    <w:rsid w:val="005F5CE2"/>
    <w:rsid w:val="006469FE"/>
    <w:rsid w:val="00670669"/>
    <w:rsid w:val="006944AA"/>
    <w:rsid w:val="006C335E"/>
    <w:rsid w:val="006F338C"/>
    <w:rsid w:val="0073564B"/>
    <w:rsid w:val="007378B1"/>
    <w:rsid w:val="00746394"/>
    <w:rsid w:val="007479AB"/>
    <w:rsid w:val="00751F00"/>
    <w:rsid w:val="0075244A"/>
    <w:rsid w:val="0075666A"/>
    <w:rsid w:val="007601C6"/>
    <w:rsid w:val="00775508"/>
    <w:rsid w:val="007978C1"/>
    <w:rsid w:val="007B2DF2"/>
    <w:rsid w:val="007C6E9E"/>
    <w:rsid w:val="007D450D"/>
    <w:rsid w:val="007D7567"/>
    <w:rsid w:val="007E07FB"/>
    <w:rsid w:val="00822172"/>
    <w:rsid w:val="00823203"/>
    <w:rsid w:val="00830F5C"/>
    <w:rsid w:val="00831A6B"/>
    <w:rsid w:val="008A3E7D"/>
    <w:rsid w:val="008A3F2F"/>
    <w:rsid w:val="008B3D5B"/>
    <w:rsid w:val="008B7C0E"/>
    <w:rsid w:val="008F42B1"/>
    <w:rsid w:val="00901B0E"/>
    <w:rsid w:val="009505FF"/>
    <w:rsid w:val="00950B89"/>
    <w:rsid w:val="009678DD"/>
    <w:rsid w:val="00991956"/>
    <w:rsid w:val="009D6A1F"/>
    <w:rsid w:val="009E7172"/>
    <w:rsid w:val="009F0D62"/>
    <w:rsid w:val="009F4AFE"/>
    <w:rsid w:val="009F505A"/>
    <w:rsid w:val="009F5BA2"/>
    <w:rsid w:val="00A10358"/>
    <w:rsid w:val="00A10B26"/>
    <w:rsid w:val="00A25E57"/>
    <w:rsid w:val="00A26318"/>
    <w:rsid w:val="00A41ACB"/>
    <w:rsid w:val="00A84D76"/>
    <w:rsid w:val="00AA2F5F"/>
    <w:rsid w:val="00AB0475"/>
    <w:rsid w:val="00AB32FA"/>
    <w:rsid w:val="00AF65C3"/>
    <w:rsid w:val="00B068E6"/>
    <w:rsid w:val="00B35DC7"/>
    <w:rsid w:val="00B64E5E"/>
    <w:rsid w:val="00B7377D"/>
    <w:rsid w:val="00B80753"/>
    <w:rsid w:val="00B81229"/>
    <w:rsid w:val="00B94E1F"/>
    <w:rsid w:val="00B958E8"/>
    <w:rsid w:val="00BA0A8F"/>
    <w:rsid w:val="00BA5FFD"/>
    <w:rsid w:val="00BB3023"/>
    <w:rsid w:val="00BD53D4"/>
    <w:rsid w:val="00BF6754"/>
    <w:rsid w:val="00C214D4"/>
    <w:rsid w:val="00C3679C"/>
    <w:rsid w:val="00C418E8"/>
    <w:rsid w:val="00C53FB8"/>
    <w:rsid w:val="00C61503"/>
    <w:rsid w:val="00C63A45"/>
    <w:rsid w:val="00C80F7C"/>
    <w:rsid w:val="00CB7C7C"/>
    <w:rsid w:val="00CB7DB1"/>
    <w:rsid w:val="00CF2A6A"/>
    <w:rsid w:val="00D03B0B"/>
    <w:rsid w:val="00D306FC"/>
    <w:rsid w:val="00D42710"/>
    <w:rsid w:val="00D5315E"/>
    <w:rsid w:val="00D75173"/>
    <w:rsid w:val="00D926C0"/>
    <w:rsid w:val="00DA67DB"/>
    <w:rsid w:val="00DD5AA4"/>
    <w:rsid w:val="00DD652E"/>
    <w:rsid w:val="00DE78B6"/>
    <w:rsid w:val="00E414B5"/>
    <w:rsid w:val="00E45C9D"/>
    <w:rsid w:val="00E74333"/>
    <w:rsid w:val="00E83116"/>
    <w:rsid w:val="00E87226"/>
    <w:rsid w:val="00E924C9"/>
    <w:rsid w:val="00EF47D8"/>
    <w:rsid w:val="00F07473"/>
    <w:rsid w:val="00F11E17"/>
    <w:rsid w:val="00F62E45"/>
    <w:rsid w:val="00F7130E"/>
    <w:rsid w:val="00F723A9"/>
    <w:rsid w:val="00FC75EE"/>
    <w:rsid w:val="00FD2198"/>
    <w:rsid w:val="00FE0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4AAEEDF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50B8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0B89"/>
  </w:style>
  <w:style w:type="paragraph" w:styleId="Footer">
    <w:name w:val="footer"/>
    <w:basedOn w:val="Normal"/>
    <w:link w:val="FooterChar"/>
    <w:uiPriority w:val="99"/>
    <w:unhideWhenUsed/>
    <w:rsid w:val="00950B8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0B89"/>
  </w:style>
  <w:style w:type="paragraph" w:styleId="BalloonText">
    <w:name w:val="Balloon Text"/>
    <w:basedOn w:val="Normal"/>
    <w:link w:val="BalloonTextChar"/>
    <w:uiPriority w:val="99"/>
    <w:semiHidden/>
    <w:unhideWhenUsed/>
    <w:rsid w:val="00950B8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950B89"/>
    <w:rPr>
      <w:rFonts w:ascii="Lucida Grande" w:hAnsi="Lucida Grande" w:cs="Lucida Grande"/>
      <w:sz w:val="18"/>
      <w:szCs w:val="18"/>
    </w:rPr>
  </w:style>
  <w:style w:type="character" w:styleId="Hyperlink">
    <w:name w:val="Hyperlink"/>
    <w:uiPriority w:val="99"/>
    <w:unhideWhenUsed/>
    <w:rsid w:val="00E7433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53FB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5244A"/>
    <w:pPr>
      <w:spacing w:before="100" w:beforeAutospacing="1" w:after="100" w:afterAutospacing="1"/>
    </w:pPr>
    <w:rPr>
      <w:rFonts w:eastAsia="Times New Roman"/>
    </w:rPr>
  </w:style>
  <w:style w:type="character" w:customStyle="1" w:styleId="apple-tab-span">
    <w:name w:val="apple-tab-span"/>
    <w:basedOn w:val="DefaultParagraphFont"/>
    <w:rsid w:val="0075244A"/>
  </w:style>
  <w:style w:type="table" w:styleId="TableGrid">
    <w:name w:val="Table Grid"/>
    <w:basedOn w:val="TableNormal"/>
    <w:uiPriority w:val="59"/>
    <w:rsid w:val="00C615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311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8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stemeducation.nd.edu" TargetMode="External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CTrinter/Library/Containers/com.microsoft.Word/Data/Macintosh%20HD:Users:mkloser:Desktop:Box%20Sync:STEM%20Center%20Brag%20Folder:STEM%20Letterhead:STEM%20Center%20Letterhead%20with%20blank%20page2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2F8D7AC-7F50-3D48-8191-7CC63E1270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Macintosh HD:Users:mkloser:Desktop:Box Sync:STEM Center Brag Folder:STEM Letterhead:STEM Center Letterhead with blank page2.dot</Template>
  <TotalTime>10</TotalTime>
  <Pages>1</Pages>
  <Words>108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</CharactersWithSpaces>
  <SharedDoc>false</SharedDoc>
  <HLinks>
    <vt:vector size="6" baseType="variant">
      <vt:variant>
        <vt:i4>5242992</vt:i4>
      </vt:variant>
      <vt:variant>
        <vt:i4>0</vt:i4>
      </vt:variant>
      <vt:variant>
        <vt:i4>0</vt:i4>
      </vt:variant>
      <vt:variant>
        <vt:i4>5</vt:i4>
      </vt:variant>
      <vt:variant>
        <vt:lpwstr>mailto:stemeduc@nd.edu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Kloser</dc:creator>
  <cp:keywords/>
  <dc:description/>
  <cp:lastModifiedBy>Author</cp:lastModifiedBy>
  <cp:revision>3</cp:revision>
  <cp:lastPrinted>2019-11-05T20:19:00Z</cp:lastPrinted>
  <dcterms:created xsi:type="dcterms:W3CDTF">2021-02-05T18:11:00Z</dcterms:created>
  <dcterms:modified xsi:type="dcterms:W3CDTF">2021-02-11T18:50:00Z</dcterms:modified>
</cp:coreProperties>
</file>